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tbl>
      <w:tblPr>
        <w:tblW w:w="0" w:type="auto"/>
        <w:tblLayout w:type="fixed"/>
        <w:tblCellMar>
          <w:left w:w="86" w:type="dxa"/>
          <w:right w:w="86" w:type="dxa"/>
        </w:tblCellMar>
        <w:tblLook w:val="0000" w:firstRow="0" w:lastRow="0" w:firstColumn="0" w:lastColumn="0" w:noHBand="0" w:noVBand="0"/>
      </w:tblPr>
      <w:tblGrid>
        <w:gridCol w:w="3787"/>
        <w:gridCol w:w="172"/>
        <w:gridCol w:w="3787"/>
        <w:gridCol w:w="172"/>
        <w:gridCol w:w="3787"/>
      </w:tblGrid>
      <w:tr w:rsidR="00D71857" w:rsidRPr="00685699" w14:paraId="67A96847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7E7CDB51" w14:textId="77777777" w:rsidR="00D71857" w:rsidRPr="00685699" w:rsidRDefault="008A1C5B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5373C" wp14:editId="40BC044A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-54610</wp:posOffset>
                      </wp:positionV>
                      <wp:extent cx="1362075" cy="454025"/>
                      <wp:effectExtent l="0" t="0" r="0" b="3175"/>
                      <wp:wrapNone/>
                      <wp:docPr id="120006810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D28411" w14:textId="77777777" w:rsidR="00480F2D" w:rsidRPr="00A83840" w:rsidRDefault="00A83840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Your o</w:t>
                                  </w:r>
                                  <w:r w:rsidR="00B53ABE"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B53ABE"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B537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79.75pt;margin-top:-4.3pt;width:107.25pt;height: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" filled="f" stroked="f" strokeweight=".5pt">
                      <v:textbox inset="0,0,0,0">
                        <w:txbxContent>
                          <w:p w14:paraId="04D28411" w14:textId="77777777" w:rsidR="00480F2D" w:rsidRPr="00A83840" w:rsidRDefault="00A83840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Your o</w:t>
                            </w:r>
                            <w:r w:rsidR="00B53ABE"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B53ABE"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D59376" wp14:editId="07FD5EBB">
                      <wp:simplePos x="0" y="0"/>
                      <wp:positionH relativeFrom="column">
                        <wp:posOffset>3516630</wp:posOffset>
                      </wp:positionH>
                      <wp:positionV relativeFrom="paragraph">
                        <wp:posOffset>-53975</wp:posOffset>
                      </wp:positionV>
                      <wp:extent cx="1362075" cy="454025"/>
                      <wp:effectExtent l="0" t="0" r="0" b="3175"/>
                      <wp:wrapNone/>
                      <wp:docPr id="70605554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14D056" w14:textId="77777777" w:rsidR="008A1C5B" w:rsidRPr="00A83840" w:rsidRDefault="008A1C5B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59376" id="_x0000_s1027" type="#_x0000_t202" style="position:absolute;left:0;text-align:left;margin-left:276.9pt;margin-top:-4.25pt;width:107.25pt;height: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" filled="f" stroked="f" strokeweight=".5pt">
                      <v:textbox inset="0,0,0,0">
                        <w:txbxContent>
                          <w:p w14:paraId="6514D056" w14:textId="77777777" w:rsidR="008A1C5B" w:rsidRPr="00A83840" w:rsidRDefault="008A1C5B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D18B4D8" wp14:editId="1E27E93A">
                      <wp:simplePos x="0" y="0"/>
                      <wp:positionH relativeFrom="column">
                        <wp:posOffset>6026150</wp:posOffset>
                      </wp:positionH>
                      <wp:positionV relativeFrom="paragraph">
                        <wp:posOffset>-53975</wp:posOffset>
                      </wp:positionV>
                      <wp:extent cx="1362075" cy="454025"/>
                      <wp:effectExtent l="0" t="0" r="0" b="3175"/>
                      <wp:wrapNone/>
                      <wp:docPr id="150059678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670D62" w14:textId="77777777" w:rsidR="008A1C5B" w:rsidRPr="00A83840" w:rsidRDefault="008A1C5B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8B4D8" id="_x0000_s1028" type="#_x0000_t202" style="position:absolute;left:0;text-align:left;margin-left:474.5pt;margin-top:-4.25pt;width:107.25pt;height:3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KDkEwIAACU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" filled="f" stroked="f" strokeweight=".5pt">
                      <v:textbox inset="0,0,0,0">
                        <w:txbxContent>
                          <w:p w14:paraId="33670D62" w14:textId="77777777" w:rsidR="008A1C5B" w:rsidRPr="00A83840" w:rsidRDefault="008A1C5B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6A2D2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ED11774" w14:textId="77777777" w:rsidR="00D71857" w:rsidRPr="00685699" w:rsidRDefault="00D71857">
            <w:pPr>
              <w:pStyle w:val="AveryStyle1"/>
            </w:pPr>
            <w:bookmarkStart w:id="0" w:name="Blank_MP1_panel2"/>
            <w:bookmarkEnd w:id="0"/>
          </w:p>
        </w:tc>
        <w:tc>
          <w:tcPr>
            <w:tcW w:w="172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D635C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35965F7" w14:textId="77777777" w:rsidR="00D71857" w:rsidRPr="00685699" w:rsidRDefault="00D71857">
            <w:pPr>
              <w:pStyle w:val="AveryStyle1"/>
            </w:pPr>
            <w:bookmarkStart w:id="1" w:name="Blank_MP1_panel3"/>
            <w:bookmarkEnd w:id="1"/>
          </w:p>
        </w:tc>
      </w:tr>
      <w:tr w:rsidR="00D71857" w:rsidRPr="00685699" w14:paraId="4E197DDF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69126ACB" w14:textId="77777777" w:rsidR="00D71857" w:rsidRPr="00685699" w:rsidRDefault="00D71857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7E962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8E0FCD7" w14:textId="77777777" w:rsidR="00D71857" w:rsidRPr="00685699" w:rsidRDefault="00D71857">
            <w:pPr>
              <w:pStyle w:val="AveryStyle1"/>
            </w:pPr>
            <w:bookmarkStart w:id="2" w:name="Blank_MP1_panel5"/>
            <w:bookmarkEnd w:id="2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08C58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F24B3FB" w14:textId="77777777" w:rsidR="00D71857" w:rsidRPr="00685699" w:rsidRDefault="00D71857">
            <w:pPr>
              <w:pStyle w:val="AveryStyle1"/>
            </w:pPr>
            <w:bookmarkStart w:id="3" w:name="Blank_MP1_panel6"/>
            <w:bookmarkEnd w:id="3"/>
          </w:p>
        </w:tc>
      </w:tr>
      <w:tr w:rsidR="00D71857" w:rsidRPr="00685699" w14:paraId="4DA9B686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2FEBE1C" w14:textId="77777777" w:rsidR="00D71857" w:rsidRPr="00685699" w:rsidRDefault="00D71857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019CE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677AC14F" w14:textId="77777777" w:rsidR="00D71857" w:rsidRPr="00685699" w:rsidRDefault="00D71857">
            <w:pPr>
              <w:pStyle w:val="AveryStyle1"/>
            </w:pPr>
            <w:bookmarkStart w:id="4" w:name="Blank_MP1_panel8"/>
            <w:bookmarkEnd w:id="4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6ECDB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0C982C0" w14:textId="77777777" w:rsidR="00D71857" w:rsidRPr="00685699" w:rsidRDefault="00D71857">
            <w:pPr>
              <w:pStyle w:val="AveryStyle1"/>
            </w:pPr>
            <w:bookmarkStart w:id="5" w:name="Blank_MP1_panel9"/>
            <w:bookmarkEnd w:id="5"/>
          </w:p>
        </w:tc>
      </w:tr>
      <w:tr w:rsidR="00D71857" w:rsidRPr="00685699" w14:paraId="544C4377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2CC040F" w14:textId="77777777" w:rsidR="00D71857" w:rsidRPr="00685699" w:rsidRDefault="00D71857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45610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7226A0DE" w14:textId="77777777" w:rsidR="00D71857" w:rsidRPr="00685699" w:rsidRDefault="00D71857">
            <w:pPr>
              <w:pStyle w:val="AveryStyle1"/>
            </w:pPr>
            <w:bookmarkStart w:id="6" w:name="Blank_MP1_panel11"/>
            <w:bookmarkEnd w:id="6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65B8F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C2360FA" w14:textId="77777777" w:rsidR="00D71857" w:rsidRPr="00685699" w:rsidRDefault="00D71857">
            <w:pPr>
              <w:pStyle w:val="AveryStyle1"/>
            </w:pPr>
            <w:bookmarkStart w:id="7" w:name="Blank_MP1_panel12"/>
            <w:bookmarkEnd w:id="7"/>
          </w:p>
        </w:tc>
      </w:tr>
      <w:tr w:rsidR="00D71857" w:rsidRPr="00685699" w14:paraId="5E38E968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CC5149C" w14:textId="77777777" w:rsidR="00D71857" w:rsidRPr="00685699" w:rsidRDefault="00D71857">
            <w:pPr>
              <w:pStyle w:val="AveryStyle1"/>
            </w:pPr>
            <w:bookmarkStart w:id="8" w:name="Blank_MP1_panel13"/>
            <w:bookmarkEnd w:id="8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4591E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4CBD9CC" w14:textId="77777777" w:rsidR="00D71857" w:rsidRPr="00685699" w:rsidRDefault="00D71857">
            <w:pPr>
              <w:pStyle w:val="AveryStyle1"/>
            </w:pPr>
            <w:bookmarkStart w:id="9" w:name="Blank_MP1_panel14"/>
            <w:bookmarkEnd w:id="9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F315D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3C596D9" w14:textId="77777777" w:rsidR="00D71857" w:rsidRPr="00685699" w:rsidRDefault="00D71857">
            <w:pPr>
              <w:pStyle w:val="AveryStyle1"/>
            </w:pPr>
            <w:bookmarkStart w:id="10" w:name="Blank_MP1_panel15"/>
            <w:bookmarkEnd w:id="10"/>
          </w:p>
        </w:tc>
      </w:tr>
      <w:tr w:rsidR="00D71857" w:rsidRPr="00685699" w14:paraId="03CFEF4E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85F2E2C" w14:textId="77777777" w:rsidR="00D71857" w:rsidRPr="00685699" w:rsidRDefault="00D71857">
            <w:pPr>
              <w:pStyle w:val="AveryStyle1"/>
            </w:pPr>
            <w:bookmarkStart w:id="11" w:name="Blank_MP1_panel16"/>
            <w:bookmarkEnd w:id="11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B1D56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3C212D6E" w14:textId="77777777" w:rsidR="00D71857" w:rsidRPr="00685699" w:rsidRDefault="00D71857">
            <w:pPr>
              <w:pStyle w:val="AveryStyle1"/>
            </w:pPr>
            <w:bookmarkStart w:id="12" w:name="Blank_MP1_panel17"/>
            <w:bookmarkEnd w:id="12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8AFD9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6DEFE56" w14:textId="77777777" w:rsidR="00D71857" w:rsidRPr="00685699" w:rsidRDefault="00D71857">
            <w:pPr>
              <w:pStyle w:val="AveryStyle1"/>
            </w:pPr>
            <w:bookmarkStart w:id="13" w:name="Blank_MP1_panel18"/>
            <w:bookmarkEnd w:id="13"/>
          </w:p>
        </w:tc>
      </w:tr>
      <w:tr w:rsidR="00D71857" w:rsidRPr="00685699" w14:paraId="76273C84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B1C3071" w14:textId="77777777" w:rsidR="00D71857" w:rsidRPr="00685699" w:rsidRDefault="00D71857">
            <w:pPr>
              <w:pStyle w:val="AveryStyle1"/>
            </w:pPr>
            <w:bookmarkStart w:id="14" w:name="Blank_MP1_panel19"/>
            <w:bookmarkEnd w:id="14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B463A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B41FD7C" w14:textId="77777777" w:rsidR="00D71857" w:rsidRPr="00685699" w:rsidRDefault="00D71857">
            <w:pPr>
              <w:pStyle w:val="AveryStyle1"/>
            </w:pPr>
            <w:bookmarkStart w:id="15" w:name="Blank_MP1_panel20"/>
            <w:bookmarkEnd w:id="15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62C6D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6B033C25" w14:textId="77777777" w:rsidR="00D71857" w:rsidRPr="00685699" w:rsidRDefault="00D71857">
            <w:pPr>
              <w:pStyle w:val="AveryStyle1"/>
            </w:pPr>
            <w:bookmarkStart w:id="16" w:name="Blank_MP1_panel21"/>
            <w:bookmarkEnd w:id="16"/>
          </w:p>
        </w:tc>
      </w:tr>
      <w:tr w:rsidR="00D71857" w:rsidRPr="00685699" w14:paraId="754909B8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A499581" w14:textId="77777777" w:rsidR="00D71857" w:rsidRPr="00685699" w:rsidRDefault="00D71857">
            <w:pPr>
              <w:pStyle w:val="AveryStyle1"/>
            </w:pPr>
            <w:bookmarkStart w:id="17" w:name="Blank_MP1_panel22"/>
            <w:bookmarkEnd w:id="17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951F3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EC9BA2F" w14:textId="77777777" w:rsidR="00D71857" w:rsidRPr="00685699" w:rsidRDefault="00D71857">
            <w:pPr>
              <w:pStyle w:val="AveryStyle1"/>
            </w:pPr>
            <w:bookmarkStart w:id="18" w:name="Blank_MP1_panel23"/>
            <w:bookmarkEnd w:id="18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86DEC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49DD033" w14:textId="77777777" w:rsidR="00D71857" w:rsidRPr="00685699" w:rsidRDefault="00D71857">
            <w:pPr>
              <w:pStyle w:val="AveryStyle1"/>
            </w:pPr>
          </w:p>
        </w:tc>
      </w:tr>
      <w:tr w:rsidR="00D71857" w:rsidRPr="00685699" w14:paraId="0B7145DA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E06C5D8" w14:textId="77777777" w:rsidR="00D71857" w:rsidRPr="00685699" w:rsidRDefault="00D71857">
            <w:pPr>
              <w:pStyle w:val="AveryStyle1"/>
            </w:pPr>
            <w:bookmarkStart w:id="19" w:name="Blank_MP1_panel25"/>
            <w:bookmarkEnd w:id="19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09575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6D286DE" w14:textId="77777777" w:rsidR="00D71857" w:rsidRPr="00685699" w:rsidRDefault="00D71857">
            <w:pPr>
              <w:pStyle w:val="AveryStyle1"/>
            </w:pPr>
            <w:bookmarkStart w:id="20" w:name="Blank_MP1_panel26"/>
            <w:bookmarkEnd w:id="20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CB28F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31AB15D4" w14:textId="77777777" w:rsidR="00D71857" w:rsidRPr="00685699" w:rsidRDefault="00D71857">
            <w:pPr>
              <w:pStyle w:val="AveryStyle1"/>
            </w:pPr>
          </w:p>
        </w:tc>
      </w:tr>
      <w:tr w:rsidR="00D71857" w:rsidRPr="00685699" w14:paraId="750A20DB" w14:textId="77777777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3917BE3" w14:textId="77777777" w:rsidR="00D71857" w:rsidRPr="00685699" w:rsidRDefault="00D71857">
            <w:pPr>
              <w:pStyle w:val="AveryStyle1"/>
            </w:pPr>
            <w:bookmarkStart w:id="21" w:name="Blank_MP1_panel28"/>
            <w:bookmarkEnd w:id="21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A7613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76A0A319" w14:textId="77777777" w:rsidR="00D71857" w:rsidRPr="00685699" w:rsidRDefault="00D71857">
            <w:pPr>
              <w:pStyle w:val="AveryStyle1"/>
            </w:pPr>
            <w:bookmarkStart w:id="22" w:name="Blank_MP1_panel29"/>
            <w:bookmarkEnd w:id="22"/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DDB04" w14:textId="77777777" w:rsidR="00D71857" w:rsidRPr="00685699" w:rsidRDefault="00D71857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1E7CF57" w14:textId="77777777" w:rsidR="00D71857" w:rsidRPr="00685699" w:rsidRDefault="00730082">
            <w:pPr>
              <w:pStyle w:val="AveryStyle1"/>
            </w:pPr>
            <w:bookmarkStart w:id="23" w:name="Blank_MP1_panel30"/>
            <w:bookmarkEnd w:id="23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AE057A" wp14:editId="41E9DF9F">
                      <wp:simplePos x="0" y="0"/>
                      <wp:positionH relativeFrom="column">
                        <wp:posOffset>-4048760</wp:posOffset>
                      </wp:positionH>
                      <wp:positionV relativeFrom="paragraph">
                        <wp:posOffset>-979805</wp:posOffset>
                      </wp:positionV>
                      <wp:extent cx="1362075" cy="454025"/>
                      <wp:effectExtent l="0" t="0" r="0" b="3175"/>
                      <wp:wrapNone/>
                      <wp:docPr id="794305619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DFBBC2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E057A" id="_x0000_s1029" type="#_x0000_t202" style="position:absolute;left:0;text-align:left;margin-left:-318.8pt;margin-top:-77.15pt;width:107.25pt;height:3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" filled="f" stroked="f" strokeweight=".5pt">
                      <v:textbox inset="0,0,0,0">
                        <w:txbxContent>
                          <w:p w14:paraId="2DDFBBC2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DE7ECE" wp14:editId="24FB07AB">
                      <wp:simplePos x="0" y="0"/>
                      <wp:positionH relativeFrom="column">
                        <wp:posOffset>-1545590</wp:posOffset>
                      </wp:positionH>
                      <wp:positionV relativeFrom="paragraph">
                        <wp:posOffset>-979170</wp:posOffset>
                      </wp:positionV>
                      <wp:extent cx="1362075" cy="454025"/>
                      <wp:effectExtent l="0" t="0" r="0" b="3175"/>
                      <wp:wrapNone/>
                      <wp:docPr id="49633660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344E2F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E7ECE" id="_x0000_s1030" type="#_x0000_t202" style="position:absolute;left:0;text-align:left;margin-left:-121.7pt;margin-top:-77.1pt;width:107.25pt;height:3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y5DEwIAACU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" filled="f" stroked="f" strokeweight=".5pt">
                      <v:textbox inset="0,0,0,0">
                        <w:txbxContent>
                          <w:p w14:paraId="68344E2F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2BC7F4A" wp14:editId="5E56B577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-979170</wp:posOffset>
                      </wp:positionV>
                      <wp:extent cx="1362075" cy="454025"/>
                      <wp:effectExtent l="0" t="0" r="0" b="3175"/>
                      <wp:wrapNone/>
                      <wp:docPr id="258117999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55C5F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C7F4A" id="_x0000_s1031" type="#_x0000_t202" style="position:absolute;left:0;text-align:left;margin-left:75.9pt;margin-top:-77.1pt;width:107.25pt;height:3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" filled="f" stroked="f" strokeweight=".5pt">
                      <v:textbox inset="0,0,0,0">
                        <w:txbxContent>
                          <w:p w14:paraId="08055C5F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2880303" wp14:editId="0545A3C3">
                      <wp:simplePos x="0" y="0"/>
                      <wp:positionH relativeFrom="column">
                        <wp:posOffset>-4046855</wp:posOffset>
                      </wp:positionH>
                      <wp:positionV relativeFrom="paragraph">
                        <wp:posOffset>-61595</wp:posOffset>
                      </wp:positionV>
                      <wp:extent cx="1362075" cy="454025"/>
                      <wp:effectExtent l="0" t="0" r="0" b="3175"/>
                      <wp:wrapNone/>
                      <wp:docPr id="2089470288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66184A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80303" id="_x0000_s1032" type="#_x0000_t202" style="position:absolute;left:0;text-align:left;margin-left:-318.65pt;margin-top:-4.85pt;width:107.25pt;height:3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" filled="f" stroked="f" strokeweight=".5pt">
                      <v:textbox inset="0,0,0,0">
                        <w:txbxContent>
                          <w:p w14:paraId="5766184A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752D8A" wp14:editId="1ED4833C">
                      <wp:simplePos x="0" y="0"/>
                      <wp:positionH relativeFrom="column">
                        <wp:posOffset>-1543685</wp:posOffset>
                      </wp:positionH>
                      <wp:positionV relativeFrom="paragraph">
                        <wp:posOffset>-60960</wp:posOffset>
                      </wp:positionV>
                      <wp:extent cx="1362075" cy="454025"/>
                      <wp:effectExtent l="0" t="0" r="0" b="3175"/>
                      <wp:wrapNone/>
                      <wp:docPr id="209703922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837A0C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52D8A" id="_x0000_s1033" type="#_x0000_t202" style="position:absolute;left:0;text-align:left;margin-left:-121.55pt;margin-top:-4.8pt;width:107.25pt;height:3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" filled="f" stroked="f" strokeweight=".5pt">
                      <v:textbox inset="0,0,0,0">
                        <w:txbxContent>
                          <w:p w14:paraId="69837A0C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E0699CF" wp14:editId="50FE5BF5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-60960</wp:posOffset>
                      </wp:positionV>
                      <wp:extent cx="1362075" cy="454025"/>
                      <wp:effectExtent l="0" t="0" r="0" b="3175"/>
                      <wp:wrapNone/>
                      <wp:docPr id="4006467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6E4D27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699CF" id="_x0000_s1034" type="#_x0000_t202" style="position:absolute;left:0;text-align:left;margin-left:76.05pt;margin-top:-4.8pt;width:107.25pt;height:3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0LXFAIAACU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" filled="f" stroked="f" strokeweight=".5pt">
                      <v:textbox inset="0,0,0,0">
                        <w:txbxContent>
                          <w:p w14:paraId="0D6E4D27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D22375" wp14:editId="75BDEA63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-1889125</wp:posOffset>
                      </wp:positionV>
                      <wp:extent cx="1362075" cy="454025"/>
                      <wp:effectExtent l="0" t="0" r="0" b="3175"/>
                      <wp:wrapNone/>
                      <wp:docPr id="155832760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A0E9E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22375" id="_x0000_s1035" type="#_x0000_t202" style="position:absolute;left:0;text-align:left;margin-left:76.9pt;margin-top:-148.75pt;width:107.25pt;height:3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" filled="f" stroked="f" strokeweight=".5pt">
                      <v:textbox inset="0,0,0,0">
                        <w:txbxContent>
                          <w:p w14:paraId="1DAA0E9E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159876" wp14:editId="15324998">
                      <wp:simplePos x="0" y="0"/>
                      <wp:positionH relativeFrom="column">
                        <wp:posOffset>-1532890</wp:posOffset>
                      </wp:positionH>
                      <wp:positionV relativeFrom="paragraph">
                        <wp:posOffset>-1889125</wp:posOffset>
                      </wp:positionV>
                      <wp:extent cx="1362075" cy="454025"/>
                      <wp:effectExtent l="0" t="0" r="0" b="3175"/>
                      <wp:wrapNone/>
                      <wp:docPr id="1649176988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15634E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59876" id="_x0000_s1036" type="#_x0000_t202" style="position:absolute;left:0;text-align:left;margin-left:-120.7pt;margin-top:-148.75pt;width:107.25pt;height:3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" filled="f" stroked="f" strokeweight=".5pt">
                      <v:textbox inset="0,0,0,0">
                        <w:txbxContent>
                          <w:p w14:paraId="2915634E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7EF165E" wp14:editId="61EADEC0">
                      <wp:simplePos x="0" y="0"/>
                      <wp:positionH relativeFrom="column">
                        <wp:posOffset>-4036060</wp:posOffset>
                      </wp:positionH>
                      <wp:positionV relativeFrom="paragraph">
                        <wp:posOffset>-1891665</wp:posOffset>
                      </wp:positionV>
                      <wp:extent cx="1362075" cy="454025"/>
                      <wp:effectExtent l="0" t="0" r="0" b="3175"/>
                      <wp:wrapNone/>
                      <wp:docPr id="113196176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399C9C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165E" id="_x0000_s1037" type="#_x0000_t202" style="position:absolute;left:0;text-align:left;margin-left:-317.8pt;margin-top:-148.95pt;width:107.25pt;height: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GBqEw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" filled="f" stroked="f" strokeweight=".5pt">
                      <v:textbox inset="0,0,0,0">
                        <w:txbxContent>
                          <w:p w14:paraId="7C399C9C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25B8E3" wp14:editId="1511F0FE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-2800350</wp:posOffset>
                      </wp:positionV>
                      <wp:extent cx="1362075" cy="454025"/>
                      <wp:effectExtent l="0" t="0" r="0" b="3175"/>
                      <wp:wrapNone/>
                      <wp:docPr id="197735420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499EEF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5B8E3" id="_x0000_s1038" type="#_x0000_t202" style="position:absolute;left:0;text-align:left;margin-left:76.75pt;margin-top:-220.5pt;width:107.25pt;height:3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h/UFA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" filled="f" stroked="f" strokeweight=".5pt">
                      <v:textbox inset="0,0,0,0">
                        <w:txbxContent>
                          <w:p w14:paraId="50499EEF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CAA3CE" wp14:editId="027992FB">
                      <wp:simplePos x="0" y="0"/>
                      <wp:positionH relativeFrom="column">
                        <wp:posOffset>-1534795</wp:posOffset>
                      </wp:positionH>
                      <wp:positionV relativeFrom="paragraph">
                        <wp:posOffset>-2800350</wp:posOffset>
                      </wp:positionV>
                      <wp:extent cx="1362075" cy="454025"/>
                      <wp:effectExtent l="0" t="0" r="0" b="3175"/>
                      <wp:wrapNone/>
                      <wp:docPr id="212434242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EFD3FB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AA3CE" id="_x0000_s1039" type="#_x0000_t202" style="position:absolute;left:0;text-align:left;margin-left:-120.85pt;margin-top:-220.5pt;width:107.25pt;height:3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DW+Ew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" filled="f" stroked="f" strokeweight=".5pt">
                      <v:textbox inset="0,0,0,0">
                        <w:txbxContent>
                          <w:p w14:paraId="7DEFD3FB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BC65C1" wp14:editId="4ED17995">
                      <wp:simplePos x="0" y="0"/>
                      <wp:positionH relativeFrom="column">
                        <wp:posOffset>-4037965</wp:posOffset>
                      </wp:positionH>
                      <wp:positionV relativeFrom="paragraph">
                        <wp:posOffset>-2802890</wp:posOffset>
                      </wp:positionV>
                      <wp:extent cx="1362075" cy="454025"/>
                      <wp:effectExtent l="0" t="0" r="0" b="3175"/>
                      <wp:wrapNone/>
                      <wp:docPr id="748490138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2AECC3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C65C1" id="_x0000_s1040" type="#_x0000_t202" style="position:absolute;left:0;text-align:left;margin-left:-317.95pt;margin-top:-220.7pt;width:107.25pt;height:3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" filled="f" stroked="f" strokeweight=".5pt">
                      <v:textbox inset="0,0,0,0">
                        <w:txbxContent>
                          <w:p w14:paraId="5E2AECC3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025A978" wp14:editId="7C070960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-3721100</wp:posOffset>
                      </wp:positionV>
                      <wp:extent cx="1362075" cy="454025"/>
                      <wp:effectExtent l="0" t="0" r="0" b="3175"/>
                      <wp:wrapNone/>
                      <wp:docPr id="145429238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B3D0B8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5A978" id="_x0000_s1041" type="#_x0000_t202" style="position:absolute;left:0;text-align:left;margin-left:76.9pt;margin-top:-293pt;width:107.25pt;height: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" filled="f" stroked="f" strokeweight=".5pt">
                      <v:textbox inset="0,0,0,0">
                        <w:txbxContent>
                          <w:p w14:paraId="6FB3D0B8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EA0DEE8" wp14:editId="4F12A840">
                      <wp:simplePos x="0" y="0"/>
                      <wp:positionH relativeFrom="column">
                        <wp:posOffset>-1532890</wp:posOffset>
                      </wp:positionH>
                      <wp:positionV relativeFrom="paragraph">
                        <wp:posOffset>-3721100</wp:posOffset>
                      </wp:positionV>
                      <wp:extent cx="1362075" cy="454025"/>
                      <wp:effectExtent l="0" t="0" r="0" b="3175"/>
                      <wp:wrapNone/>
                      <wp:docPr id="47325600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2E572D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0DEE8" id="_x0000_s1042" type="#_x0000_t202" style="position:absolute;left:0;text-align:left;margin-left:-120.7pt;margin-top:-293pt;width:107.25pt;height:3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cSnFA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" filled="f" stroked="f" strokeweight=".5pt">
                      <v:textbox inset="0,0,0,0">
                        <w:txbxContent>
                          <w:p w14:paraId="232E572D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C2C0E8E" wp14:editId="03494F0F">
                      <wp:simplePos x="0" y="0"/>
                      <wp:positionH relativeFrom="column">
                        <wp:posOffset>-4036060</wp:posOffset>
                      </wp:positionH>
                      <wp:positionV relativeFrom="paragraph">
                        <wp:posOffset>-3715385</wp:posOffset>
                      </wp:positionV>
                      <wp:extent cx="1362075" cy="454025"/>
                      <wp:effectExtent l="0" t="0" r="0" b="3175"/>
                      <wp:wrapNone/>
                      <wp:docPr id="734434754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BBB17C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C0E8E" id="_x0000_s1043" type="#_x0000_t202" style="position:absolute;left:0;text-align:left;margin-left:-317.8pt;margin-top:-292.55pt;width:107.25pt;height:3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" filled="f" stroked="f" strokeweight=".5pt">
                      <v:textbox inset="0,0,0,0">
                        <w:txbxContent>
                          <w:p w14:paraId="17BBB17C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6F7B7D7" wp14:editId="59EB3F54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-4627880</wp:posOffset>
                      </wp:positionV>
                      <wp:extent cx="1362075" cy="454025"/>
                      <wp:effectExtent l="0" t="0" r="0" b="3175"/>
                      <wp:wrapNone/>
                      <wp:docPr id="61267144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CDFFA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7B7D7" id="_x0000_s1044" type="#_x0000_t202" style="position:absolute;left:0;text-align:left;margin-left:76.75pt;margin-top:-364.4pt;width:107.25pt;height:3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f3nFA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" filled="f" stroked="f" strokeweight=".5pt">
                      <v:textbox inset="0,0,0,0">
                        <w:txbxContent>
                          <w:p w14:paraId="5DDCDFFA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7BE1E1" wp14:editId="416816AE">
                      <wp:simplePos x="0" y="0"/>
                      <wp:positionH relativeFrom="column">
                        <wp:posOffset>-1534795</wp:posOffset>
                      </wp:positionH>
                      <wp:positionV relativeFrom="paragraph">
                        <wp:posOffset>-4627880</wp:posOffset>
                      </wp:positionV>
                      <wp:extent cx="1362075" cy="454025"/>
                      <wp:effectExtent l="0" t="0" r="0" b="3175"/>
                      <wp:wrapNone/>
                      <wp:docPr id="177103316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4B2C7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BE1E1" id="_x0000_s1045" type="#_x0000_t202" style="position:absolute;left:0;text-align:left;margin-left:-120.85pt;margin-top:-364.4pt;width:107.25pt;height:3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" filled="f" stroked="f" strokeweight=".5pt">
                      <v:textbox inset="0,0,0,0">
                        <w:txbxContent>
                          <w:p w14:paraId="1D54B2C7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163C334" wp14:editId="2CF95532">
                      <wp:simplePos x="0" y="0"/>
                      <wp:positionH relativeFrom="column">
                        <wp:posOffset>-4037965</wp:posOffset>
                      </wp:positionH>
                      <wp:positionV relativeFrom="paragraph">
                        <wp:posOffset>-4630420</wp:posOffset>
                      </wp:positionV>
                      <wp:extent cx="1362075" cy="454025"/>
                      <wp:effectExtent l="0" t="0" r="0" b="3175"/>
                      <wp:wrapNone/>
                      <wp:docPr id="84553027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948F99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3C334" id="_x0000_s1046" type="#_x0000_t202" style="position:absolute;left:0;text-align:left;margin-left:-317.95pt;margin-top:-364.6pt;width:107.25pt;height:3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" filled="f" stroked="f" strokeweight=".5pt">
                      <v:textbox inset="0,0,0,0">
                        <w:txbxContent>
                          <w:p w14:paraId="28948F99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ABDBCF" wp14:editId="4670FEA0">
                      <wp:simplePos x="0" y="0"/>
                      <wp:positionH relativeFrom="column">
                        <wp:posOffset>-4005580</wp:posOffset>
                      </wp:positionH>
                      <wp:positionV relativeFrom="paragraph">
                        <wp:posOffset>-5545455</wp:posOffset>
                      </wp:positionV>
                      <wp:extent cx="1362075" cy="454025"/>
                      <wp:effectExtent l="0" t="0" r="0" b="3175"/>
                      <wp:wrapNone/>
                      <wp:docPr id="42974467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0E9C39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BDBCF" id="_x0000_s1047" type="#_x0000_t202" style="position:absolute;left:0;text-align:left;margin-left:-315.4pt;margin-top:-436.65pt;width:107.25pt;height:3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bcsFA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" filled="f" stroked="f" strokeweight=".5pt">
                      <v:textbox inset="0,0,0,0">
                        <w:txbxContent>
                          <w:p w14:paraId="010E9C39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2BCAFC" wp14:editId="245C0A16">
                      <wp:simplePos x="0" y="0"/>
                      <wp:positionH relativeFrom="column">
                        <wp:posOffset>-1501775</wp:posOffset>
                      </wp:positionH>
                      <wp:positionV relativeFrom="paragraph">
                        <wp:posOffset>-5544820</wp:posOffset>
                      </wp:positionV>
                      <wp:extent cx="1362075" cy="454025"/>
                      <wp:effectExtent l="0" t="0" r="0" b="3175"/>
                      <wp:wrapNone/>
                      <wp:docPr id="1484999426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0BB11D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BCAFC" id="_x0000_s1048" type="#_x0000_t202" style="position:absolute;left:0;text-align:left;margin-left:-118.25pt;margin-top:-436.6pt;width:107.25pt;height:3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" filled="f" stroked="f" strokeweight=".5pt">
                      <v:textbox inset="0,0,0,0">
                        <w:txbxContent>
                          <w:p w14:paraId="190BB11D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39CE34" wp14:editId="2EBBDEBF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-5544820</wp:posOffset>
                      </wp:positionV>
                      <wp:extent cx="1362075" cy="454025"/>
                      <wp:effectExtent l="0" t="0" r="0" b="3175"/>
                      <wp:wrapNone/>
                      <wp:docPr id="182737674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F45DF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9CE34" id="_x0000_s1049" type="#_x0000_t202" style="position:absolute;left:0;text-align:left;margin-left:79.35pt;margin-top:-436.6pt;width:107.25pt;height: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" filled="f" stroked="f" strokeweight=".5pt">
                      <v:textbox inset="0,0,0,0">
                        <w:txbxContent>
                          <w:p w14:paraId="55FF45DF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155CC3" wp14:editId="6D75A634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-6457950</wp:posOffset>
                      </wp:positionV>
                      <wp:extent cx="1362075" cy="454025"/>
                      <wp:effectExtent l="0" t="0" r="0" b="3175"/>
                      <wp:wrapNone/>
                      <wp:docPr id="151309076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AB0DC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55CC3" id="_x0000_s1050" type="#_x0000_t202" style="position:absolute;left:0;text-align:left;margin-left:79.2pt;margin-top:-508.5pt;width:107.25pt;height: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" filled="f" stroked="f" strokeweight=".5pt">
                      <v:textbox inset="0,0,0,0">
                        <w:txbxContent>
                          <w:p w14:paraId="535AB0DC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11ACFE1" wp14:editId="1259BF13">
                      <wp:simplePos x="0" y="0"/>
                      <wp:positionH relativeFrom="column">
                        <wp:posOffset>-1503680</wp:posOffset>
                      </wp:positionH>
                      <wp:positionV relativeFrom="paragraph">
                        <wp:posOffset>-6457950</wp:posOffset>
                      </wp:positionV>
                      <wp:extent cx="1362075" cy="454025"/>
                      <wp:effectExtent l="0" t="0" r="0" b="3175"/>
                      <wp:wrapNone/>
                      <wp:docPr id="192682510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743F6D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CFE1" id="_x0000_s1051" type="#_x0000_t202" style="position:absolute;left:0;text-align:left;margin-left:-118.4pt;margin-top:-508.5pt;width:107.25pt;height:3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mxfEg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" filled="f" stroked="f" strokeweight=".5pt">
                      <v:textbox inset="0,0,0,0">
                        <w:txbxContent>
                          <w:p w14:paraId="01743F6D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B2FC40" wp14:editId="5FF81D03">
                      <wp:simplePos x="0" y="0"/>
                      <wp:positionH relativeFrom="column">
                        <wp:posOffset>-4007485</wp:posOffset>
                      </wp:positionH>
                      <wp:positionV relativeFrom="paragraph">
                        <wp:posOffset>-6458585</wp:posOffset>
                      </wp:positionV>
                      <wp:extent cx="1362075" cy="454025"/>
                      <wp:effectExtent l="0" t="0" r="0" b="3175"/>
                      <wp:wrapNone/>
                      <wp:docPr id="6172954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EE7B45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2FC40" id="_x0000_s1052" type="#_x0000_t202" style="position:absolute;left:0;text-align:left;margin-left:-315.55pt;margin-top:-508.55pt;width:107.25pt;height:3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BPhFA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" filled="f" stroked="f" strokeweight=".5pt">
                      <v:textbox inset="0,0,0,0">
                        <w:txbxContent>
                          <w:p w14:paraId="39EE7B45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EACD5E7" wp14:editId="42AEC134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-7371080</wp:posOffset>
                      </wp:positionV>
                      <wp:extent cx="1362075" cy="454025"/>
                      <wp:effectExtent l="0" t="0" r="0" b="3175"/>
                      <wp:wrapNone/>
                      <wp:docPr id="108612223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45BBE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CD5E7" id="_x0000_s1053" type="#_x0000_t202" style="position:absolute;left:0;text-align:left;margin-left:79.35pt;margin-top:-580.4pt;width:107.25pt;height:3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" filled="f" stroked="f" strokeweight=".5pt">
                      <v:textbox inset="0,0,0,0">
                        <w:txbxContent>
                          <w:p w14:paraId="32C45BBE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B86937D" wp14:editId="4AE7E745">
                      <wp:simplePos x="0" y="0"/>
                      <wp:positionH relativeFrom="column">
                        <wp:posOffset>-1501775</wp:posOffset>
                      </wp:positionH>
                      <wp:positionV relativeFrom="paragraph">
                        <wp:posOffset>-7371080</wp:posOffset>
                      </wp:positionV>
                      <wp:extent cx="1362075" cy="454025"/>
                      <wp:effectExtent l="0" t="0" r="0" b="3175"/>
                      <wp:wrapNone/>
                      <wp:docPr id="48368742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0D9496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6937D" id="_x0000_s1054" type="#_x0000_t202" style="position:absolute;left:0;text-align:left;margin-left:-118.25pt;margin-top:-580.4pt;width:107.25pt;height:3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" filled="f" stroked="f" strokeweight=".5pt">
                      <v:textbox inset="0,0,0,0">
                        <w:txbxContent>
                          <w:p w14:paraId="530D9496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4605F78" wp14:editId="664A82B8">
                      <wp:simplePos x="0" y="0"/>
                      <wp:positionH relativeFrom="column">
                        <wp:posOffset>-4005580</wp:posOffset>
                      </wp:positionH>
                      <wp:positionV relativeFrom="paragraph">
                        <wp:posOffset>-7371715</wp:posOffset>
                      </wp:positionV>
                      <wp:extent cx="1362075" cy="454025"/>
                      <wp:effectExtent l="0" t="0" r="0" b="3175"/>
                      <wp:wrapNone/>
                      <wp:docPr id="1079717225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454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3450F4" w14:textId="77777777" w:rsidR="00730082" w:rsidRPr="00A83840" w:rsidRDefault="00730082" w:rsidP="00E57B06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Your organization </w:t>
                                  </w:r>
                                  <w:r w:rsidRPr="00A8384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  <w:t>name goes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05F78" id="_x0000_s1055" type="#_x0000_t202" style="position:absolute;left:0;text-align:left;margin-left:-315.4pt;margin-top:-580.45pt;width:107.25pt;height: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" filled="f" stroked="f" strokeweight=".5pt">
                      <v:textbox inset="0,0,0,0">
                        <w:txbxContent>
                          <w:p w14:paraId="5F3450F4" w14:textId="77777777" w:rsidR="00730082" w:rsidRPr="00A83840" w:rsidRDefault="00730082" w:rsidP="00E57B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Your organization </w:t>
                            </w:r>
                            <w:r w:rsidRPr="00A8384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name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9B731D" w14:textId="77777777" w:rsidR="00D71857" w:rsidRDefault="00F93FB5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0" allowOverlap="1" wp14:anchorId="4121DC91" wp14:editId="4B178EC0">
                <wp:simplePos x="0" y="0"/>
                <wp:positionH relativeFrom="page">
                  <wp:posOffset>172085</wp:posOffset>
                </wp:positionH>
                <wp:positionV relativeFrom="page">
                  <wp:posOffset>458470</wp:posOffset>
                </wp:positionV>
                <wp:extent cx="2404745" cy="914400"/>
                <wp:effectExtent l="0" t="0" r="0" b="0"/>
                <wp:wrapNone/>
                <wp:docPr id="57177509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C1FF2" id="AutoShape 31" o:spid="_x0000_s1026" style="position:absolute;margin-left:13.55pt;margin-top:36.1pt;width:189.35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0" allowOverlap="1" wp14:anchorId="61CC410D" wp14:editId="44BE9A2B">
                <wp:simplePos x="0" y="0"/>
                <wp:positionH relativeFrom="page">
                  <wp:posOffset>2686685</wp:posOffset>
                </wp:positionH>
                <wp:positionV relativeFrom="page">
                  <wp:posOffset>458470</wp:posOffset>
                </wp:positionV>
                <wp:extent cx="2404745" cy="914400"/>
                <wp:effectExtent l="0" t="0" r="0" b="0"/>
                <wp:wrapNone/>
                <wp:docPr id="10829507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B5C15" id="AutoShape 30" o:spid="_x0000_s1026" style="position:absolute;margin-left:211.55pt;margin-top:36.1pt;width:189.35pt;height:1in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Bkxm5L&#13;&#10;4QAAAA8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0" allowOverlap="1" wp14:anchorId="397964B4" wp14:editId="01192E94">
                <wp:simplePos x="0" y="0"/>
                <wp:positionH relativeFrom="page">
                  <wp:posOffset>5201285</wp:posOffset>
                </wp:positionH>
                <wp:positionV relativeFrom="page">
                  <wp:posOffset>458470</wp:posOffset>
                </wp:positionV>
                <wp:extent cx="2404745" cy="914400"/>
                <wp:effectExtent l="0" t="0" r="0" b="0"/>
                <wp:wrapNone/>
                <wp:docPr id="85205800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92844" id="AutoShape 29" o:spid="_x0000_s1026" style="position:absolute;margin-left:409.55pt;margin-top:36.1pt;width:189.35pt;height:1in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Dto4hd&#13;&#10;4QAAABA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0" allowOverlap="1" wp14:anchorId="3E1C876F" wp14:editId="6784727B">
                <wp:simplePos x="0" y="0"/>
                <wp:positionH relativeFrom="page">
                  <wp:posOffset>172085</wp:posOffset>
                </wp:positionH>
                <wp:positionV relativeFrom="page">
                  <wp:posOffset>1372870</wp:posOffset>
                </wp:positionV>
                <wp:extent cx="2404745" cy="914400"/>
                <wp:effectExtent l="0" t="0" r="0" b="0"/>
                <wp:wrapNone/>
                <wp:docPr id="21116704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2856AA" id="AutoShape 28" o:spid="_x0000_s1026" style="position:absolute;margin-left:13.55pt;margin-top:108.1pt;width:189.35pt;height:1in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 wp14:anchorId="5F28D716" wp14:editId="3CD0513E">
                <wp:simplePos x="0" y="0"/>
                <wp:positionH relativeFrom="page">
                  <wp:posOffset>2686685</wp:posOffset>
                </wp:positionH>
                <wp:positionV relativeFrom="page">
                  <wp:posOffset>1372870</wp:posOffset>
                </wp:positionV>
                <wp:extent cx="2404745" cy="914400"/>
                <wp:effectExtent l="0" t="0" r="0" b="0"/>
                <wp:wrapNone/>
                <wp:docPr id="122719734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830DC" id="AutoShape 27" o:spid="_x0000_s1026" style="position:absolute;margin-left:211.55pt;margin-top:108.1pt;width:189.35pt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7gE5&#13;&#10;L+IAAAAQ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0" allowOverlap="1" wp14:anchorId="1EC980BB" wp14:editId="335C4B2B">
                <wp:simplePos x="0" y="0"/>
                <wp:positionH relativeFrom="page">
                  <wp:posOffset>5201285</wp:posOffset>
                </wp:positionH>
                <wp:positionV relativeFrom="page">
                  <wp:posOffset>1372870</wp:posOffset>
                </wp:positionV>
                <wp:extent cx="2404745" cy="914400"/>
                <wp:effectExtent l="0" t="0" r="0" b="0"/>
                <wp:wrapNone/>
                <wp:docPr id="106907825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8B9F11" id="AutoShape 26" o:spid="_x0000_s1026" style="position:absolute;margin-left:409.55pt;margin-top:108.1pt;width:189.35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+uYZ&#13;&#10;uuIAAAAR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 wp14:anchorId="76BC842A" wp14:editId="39272D67">
                <wp:simplePos x="0" y="0"/>
                <wp:positionH relativeFrom="page">
                  <wp:posOffset>172085</wp:posOffset>
                </wp:positionH>
                <wp:positionV relativeFrom="page">
                  <wp:posOffset>2287270</wp:posOffset>
                </wp:positionV>
                <wp:extent cx="2404745" cy="914400"/>
                <wp:effectExtent l="0" t="0" r="0" b="0"/>
                <wp:wrapNone/>
                <wp:docPr id="164291264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04D60" id="AutoShape 25" o:spid="_x0000_s1026" style="position:absolute;margin-left:13.55pt;margin-top:180.1pt;width:189.35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AuMH1M&#13;&#10;4QAAAA8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0" allowOverlap="1" wp14:anchorId="2F05A2B5" wp14:editId="063FCEE0">
                <wp:simplePos x="0" y="0"/>
                <wp:positionH relativeFrom="page">
                  <wp:posOffset>2686685</wp:posOffset>
                </wp:positionH>
                <wp:positionV relativeFrom="page">
                  <wp:posOffset>2287270</wp:posOffset>
                </wp:positionV>
                <wp:extent cx="2404745" cy="914400"/>
                <wp:effectExtent l="0" t="0" r="0" b="0"/>
                <wp:wrapNone/>
                <wp:docPr id="10078301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EF02A1" id="AutoShape 24" o:spid="_x0000_s1026" style="position:absolute;margin-left:211.55pt;margin-top:180.1pt;width:189.35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ZhNC&#13;&#10;4+IAAAAQ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 wp14:anchorId="58F02809" wp14:editId="103CD81C">
                <wp:simplePos x="0" y="0"/>
                <wp:positionH relativeFrom="page">
                  <wp:posOffset>5201285</wp:posOffset>
                </wp:positionH>
                <wp:positionV relativeFrom="page">
                  <wp:posOffset>2287270</wp:posOffset>
                </wp:positionV>
                <wp:extent cx="2404745" cy="914400"/>
                <wp:effectExtent l="0" t="0" r="0" b="0"/>
                <wp:wrapNone/>
                <wp:docPr id="6376748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E2088" id="AutoShape 23" o:spid="_x0000_s1026" style="position:absolute;margin-left:409.55pt;margin-top:180.1pt;width:189.3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 wp14:anchorId="093B60CC" wp14:editId="45FD358B">
                <wp:simplePos x="0" y="0"/>
                <wp:positionH relativeFrom="page">
                  <wp:posOffset>172085</wp:posOffset>
                </wp:positionH>
                <wp:positionV relativeFrom="page">
                  <wp:posOffset>3201670</wp:posOffset>
                </wp:positionV>
                <wp:extent cx="2404745" cy="914400"/>
                <wp:effectExtent l="0" t="0" r="0" b="0"/>
                <wp:wrapNone/>
                <wp:docPr id="8376516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3C2DB" id="AutoShape 22" o:spid="_x0000_s1026" style="position:absolute;margin-left:13.55pt;margin-top:252.1pt;width:189.35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DSB0TG&#13;&#10;4QAAAA8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1DFC019F" wp14:editId="67D6E85B">
                <wp:simplePos x="0" y="0"/>
                <wp:positionH relativeFrom="page">
                  <wp:posOffset>2686685</wp:posOffset>
                </wp:positionH>
                <wp:positionV relativeFrom="page">
                  <wp:posOffset>3201670</wp:posOffset>
                </wp:positionV>
                <wp:extent cx="2404745" cy="914400"/>
                <wp:effectExtent l="0" t="0" r="0" b="0"/>
                <wp:wrapNone/>
                <wp:docPr id="46895079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421ACC" id="AutoShape 21" o:spid="_x0000_s1026" style="position:absolute;margin-left:211.55pt;margin-top:252.1pt;width:189.35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miR7&#13;&#10;aeIAAAAQ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 wp14:anchorId="3A9CE2B8" wp14:editId="2FB289C2">
                <wp:simplePos x="0" y="0"/>
                <wp:positionH relativeFrom="page">
                  <wp:posOffset>5201285</wp:posOffset>
                </wp:positionH>
                <wp:positionV relativeFrom="page">
                  <wp:posOffset>3201670</wp:posOffset>
                </wp:positionV>
                <wp:extent cx="2404745" cy="914400"/>
                <wp:effectExtent l="0" t="0" r="0" b="0"/>
                <wp:wrapNone/>
                <wp:docPr id="6717249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6D359" id="AutoShape 20" o:spid="_x0000_s1026" style="position:absolute;margin-left:409.55pt;margin-top:252.1pt;width:189.3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6F5B93F1" wp14:editId="274774CC">
                <wp:simplePos x="0" y="0"/>
                <wp:positionH relativeFrom="page">
                  <wp:posOffset>172085</wp:posOffset>
                </wp:positionH>
                <wp:positionV relativeFrom="page">
                  <wp:posOffset>4116070</wp:posOffset>
                </wp:positionV>
                <wp:extent cx="2404745" cy="914400"/>
                <wp:effectExtent l="0" t="0" r="0" b="0"/>
                <wp:wrapNone/>
                <wp:docPr id="15975186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D1DD6A" id="AutoShape 19" o:spid="_x0000_s1026" style="position:absolute;margin-left:13.55pt;margin-top:324.1pt;width:189.3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DP0pAJ&#13;&#10;4QAAAA8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7B586D54" wp14:editId="0A672AB4">
                <wp:simplePos x="0" y="0"/>
                <wp:positionH relativeFrom="page">
                  <wp:posOffset>2686685</wp:posOffset>
                </wp:positionH>
                <wp:positionV relativeFrom="page">
                  <wp:posOffset>4116070</wp:posOffset>
                </wp:positionV>
                <wp:extent cx="2404745" cy="914400"/>
                <wp:effectExtent l="0" t="0" r="0" b="0"/>
                <wp:wrapNone/>
                <wp:docPr id="18013848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A114A4" id="AutoShape 18" o:spid="_x0000_s1026" style="position:absolute;margin-left:211.55pt;margin-top:324.1pt;width:189.3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h/Gv&#13;&#10;puIAAAAQ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32DDE02E" wp14:editId="04EE25AC">
                <wp:simplePos x="0" y="0"/>
                <wp:positionH relativeFrom="page">
                  <wp:posOffset>5201285</wp:posOffset>
                </wp:positionH>
                <wp:positionV relativeFrom="page">
                  <wp:posOffset>4116070</wp:posOffset>
                </wp:positionV>
                <wp:extent cx="2404745" cy="914400"/>
                <wp:effectExtent l="0" t="0" r="0" b="0"/>
                <wp:wrapNone/>
                <wp:docPr id="73762267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CA718A" id="AutoShape 17" o:spid="_x0000_s1026" style="position:absolute;margin-left:409.55pt;margin-top:324.1pt;width:189.3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+nuG&#13;&#10;bOIAAAAR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3F27EC9C" wp14:editId="79ACEE31">
                <wp:simplePos x="0" y="0"/>
                <wp:positionH relativeFrom="page">
                  <wp:posOffset>172085</wp:posOffset>
                </wp:positionH>
                <wp:positionV relativeFrom="page">
                  <wp:posOffset>5030470</wp:posOffset>
                </wp:positionV>
                <wp:extent cx="2404745" cy="914400"/>
                <wp:effectExtent l="0" t="0" r="0" b="0"/>
                <wp:wrapNone/>
                <wp:docPr id="59745466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3DC82F" id="AutoShape 16" o:spid="_x0000_s1026" style="position:absolute;margin-left:13.55pt;margin-top:396.1pt;width:189.3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jqy7&#13;&#10;I+IAAAAP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7A3ABF9D" wp14:editId="3AD5E6F1">
                <wp:simplePos x="0" y="0"/>
                <wp:positionH relativeFrom="page">
                  <wp:posOffset>2686685</wp:posOffset>
                </wp:positionH>
                <wp:positionV relativeFrom="page">
                  <wp:posOffset>5030470</wp:posOffset>
                </wp:positionV>
                <wp:extent cx="2404745" cy="914400"/>
                <wp:effectExtent l="0" t="0" r="0" b="0"/>
                <wp:wrapNone/>
                <wp:docPr id="11124946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58B4CF" id="AutoShape 15" o:spid="_x0000_s1026" style="position:absolute;margin-left:211.55pt;margin-top:396.1pt;width:189.3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xo+E&#13;&#10;jOIAAAAQ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 wp14:anchorId="3B097D99" wp14:editId="76242C72">
                <wp:simplePos x="0" y="0"/>
                <wp:positionH relativeFrom="page">
                  <wp:posOffset>5201285</wp:posOffset>
                </wp:positionH>
                <wp:positionV relativeFrom="page">
                  <wp:posOffset>5030470</wp:posOffset>
                </wp:positionV>
                <wp:extent cx="2404745" cy="914400"/>
                <wp:effectExtent l="0" t="0" r="0" b="0"/>
                <wp:wrapNone/>
                <wp:docPr id="187566070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773D7" id="AutoShape 14" o:spid="_x0000_s1026" style="position:absolute;margin-left:409.55pt;margin-top:396.1pt;width:189.3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N2SH&#13;&#10;QeIAAAAR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64CA17C2" wp14:editId="37FE618B">
                <wp:simplePos x="0" y="0"/>
                <wp:positionH relativeFrom="page">
                  <wp:posOffset>172085</wp:posOffset>
                </wp:positionH>
                <wp:positionV relativeFrom="page">
                  <wp:posOffset>5944870</wp:posOffset>
                </wp:positionV>
                <wp:extent cx="2404745" cy="914400"/>
                <wp:effectExtent l="0" t="0" r="0" b="0"/>
                <wp:wrapNone/>
                <wp:docPr id="8084245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AFCDEE" id="AutoShape 13" o:spid="_x0000_s1026" style="position:absolute;margin-left:13.55pt;margin-top:468.1pt;width:189.3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fgtM&#13;&#10;aOIAAAAQ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34F0D2D6" wp14:editId="15D51E35">
                <wp:simplePos x="0" y="0"/>
                <wp:positionH relativeFrom="page">
                  <wp:posOffset>2686685</wp:posOffset>
                </wp:positionH>
                <wp:positionV relativeFrom="page">
                  <wp:posOffset>5944870</wp:posOffset>
                </wp:positionV>
                <wp:extent cx="2404745" cy="914400"/>
                <wp:effectExtent l="0" t="0" r="0" b="0"/>
                <wp:wrapNone/>
                <wp:docPr id="40261058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E1B22" id="AutoShape 12" o:spid="_x0000_s1026" style="position:absolute;margin-left:211.55pt;margin-top:468.1pt;width:189.3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//3k&#13;&#10;EOIAAAAR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 wp14:anchorId="2BF48F27" wp14:editId="602491F9">
                <wp:simplePos x="0" y="0"/>
                <wp:positionH relativeFrom="page">
                  <wp:posOffset>5201285</wp:posOffset>
                </wp:positionH>
                <wp:positionV relativeFrom="page">
                  <wp:posOffset>5944870</wp:posOffset>
                </wp:positionV>
                <wp:extent cx="2404745" cy="914400"/>
                <wp:effectExtent l="0" t="0" r="0" b="0"/>
                <wp:wrapNone/>
                <wp:docPr id="95919897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35C0E" id="AutoShape 11" o:spid="_x0000_s1026" style="position:absolute;margin-left:409.55pt;margin-top:468.1pt;width:189.3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7600F03F" wp14:editId="1D0D8538">
                <wp:simplePos x="0" y="0"/>
                <wp:positionH relativeFrom="page">
                  <wp:posOffset>172085</wp:posOffset>
                </wp:positionH>
                <wp:positionV relativeFrom="page">
                  <wp:posOffset>6859270</wp:posOffset>
                </wp:positionV>
                <wp:extent cx="2404745" cy="914400"/>
                <wp:effectExtent l="0" t="0" r="0" b="0"/>
                <wp:wrapNone/>
                <wp:docPr id="125792659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79700" id="AutoShape 10" o:spid="_x0000_s1026" style="position:absolute;margin-left:13.55pt;margin-top:540.1pt;width:189.3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 wp14:anchorId="2ABC7137" wp14:editId="1A50037B">
                <wp:simplePos x="0" y="0"/>
                <wp:positionH relativeFrom="page">
                  <wp:posOffset>2686685</wp:posOffset>
                </wp:positionH>
                <wp:positionV relativeFrom="page">
                  <wp:posOffset>6859270</wp:posOffset>
                </wp:positionV>
                <wp:extent cx="2404745" cy="914400"/>
                <wp:effectExtent l="0" t="0" r="0" b="0"/>
                <wp:wrapNone/>
                <wp:docPr id="175697579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90AF1" id="AutoShape 9" o:spid="_x0000_s1026" style="position:absolute;margin-left:211.55pt;margin-top:540.1pt;width:189.3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0" allowOverlap="1" wp14:anchorId="0AA23784" wp14:editId="0C386E6A">
                <wp:simplePos x="0" y="0"/>
                <wp:positionH relativeFrom="page">
                  <wp:posOffset>5201285</wp:posOffset>
                </wp:positionH>
                <wp:positionV relativeFrom="page">
                  <wp:posOffset>6859270</wp:posOffset>
                </wp:positionV>
                <wp:extent cx="2404745" cy="914400"/>
                <wp:effectExtent l="0" t="0" r="0" b="0"/>
                <wp:wrapNone/>
                <wp:docPr id="7325278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8B3626" id="AutoShape 8" o:spid="_x0000_s1026" style="position:absolute;margin-left:409.55pt;margin-top:540.1pt;width:189.3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AKelrA&#13;&#10;4QAAABM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0" allowOverlap="1" wp14:anchorId="6BF09978" wp14:editId="083C7CF2">
                <wp:simplePos x="0" y="0"/>
                <wp:positionH relativeFrom="page">
                  <wp:posOffset>172085</wp:posOffset>
                </wp:positionH>
                <wp:positionV relativeFrom="page">
                  <wp:posOffset>7773670</wp:posOffset>
                </wp:positionV>
                <wp:extent cx="2404745" cy="914400"/>
                <wp:effectExtent l="0" t="0" r="0" b="0"/>
                <wp:wrapNone/>
                <wp:docPr id="94542746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9D353" id="AutoShape 7" o:spid="_x0000_s1026" style="position:absolute;margin-left:13.55pt;margin-top:612.1pt;width:189.3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 wp14:anchorId="1391F60E" wp14:editId="61993C05">
                <wp:simplePos x="0" y="0"/>
                <wp:positionH relativeFrom="page">
                  <wp:posOffset>2686685</wp:posOffset>
                </wp:positionH>
                <wp:positionV relativeFrom="page">
                  <wp:posOffset>7773670</wp:posOffset>
                </wp:positionV>
                <wp:extent cx="2404745" cy="914400"/>
                <wp:effectExtent l="0" t="0" r="0" b="0"/>
                <wp:wrapNone/>
                <wp:docPr id="1664215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AC9FB" id="AutoShape 6" o:spid="_x0000_s1026" style="position:absolute;margin-left:211.55pt;margin-top:612.1pt;width:189.3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AjYbYv&#13;&#10;4QAAABI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 wp14:anchorId="4EA069DA" wp14:editId="7B09A875">
                <wp:simplePos x="0" y="0"/>
                <wp:positionH relativeFrom="page">
                  <wp:posOffset>5201285</wp:posOffset>
                </wp:positionH>
                <wp:positionV relativeFrom="page">
                  <wp:posOffset>7773670</wp:posOffset>
                </wp:positionV>
                <wp:extent cx="2404745" cy="914400"/>
                <wp:effectExtent l="0" t="0" r="0" b="0"/>
                <wp:wrapNone/>
                <wp:docPr id="19135682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75DA5C" id="AutoShape 5" o:spid="_x0000_s1026" style="position:absolute;margin-left:409.55pt;margin-top:612.1pt;width:189.3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DX0Bh5&#13;&#10;4QAAABM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0" allowOverlap="1" wp14:anchorId="3C908FA8" wp14:editId="10E40350">
                <wp:simplePos x="0" y="0"/>
                <wp:positionH relativeFrom="page">
                  <wp:posOffset>172085</wp:posOffset>
                </wp:positionH>
                <wp:positionV relativeFrom="page">
                  <wp:posOffset>8688070</wp:posOffset>
                </wp:positionV>
                <wp:extent cx="2404745" cy="914400"/>
                <wp:effectExtent l="0" t="0" r="0" b="0"/>
                <wp:wrapNone/>
                <wp:docPr id="1210773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81BB9" id="AutoShape 4" o:spid="_x0000_s1026" style="position:absolute;margin-left:13.55pt;margin-top:684.1pt;width:189.3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CaacfW&#13;&#10;4QAAABE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 wp14:anchorId="165FE164" wp14:editId="77567E2F">
                <wp:simplePos x="0" y="0"/>
                <wp:positionH relativeFrom="page">
                  <wp:posOffset>2686685</wp:posOffset>
                </wp:positionH>
                <wp:positionV relativeFrom="page">
                  <wp:posOffset>8688070</wp:posOffset>
                </wp:positionV>
                <wp:extent cx="2404745" cy="914400"/>
                <wp:effectExtent l="0" t="0" r="0" b="0"/>
                <wp:wrapNone/>
                <wp:docPr id="136808155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DE75DD" id="AutoShape 3" o:spid="_x0000_s1026" style="position:absolute;margin-left:211.55pt;margin-top:684.1pt;width:189.3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0" allowOverlap="1" wp14:anchorId="4C33CE81" wp14:editId="7A86073F">
                <wp:simplePos x="0" y="0"/>
                <wp:positionH relativeFrom="page">
                  <wp:posOffset>5201285</wp:posOffset>
                </wp:positionH>
                <wp:positionV relativeFrom="page">
                  <wp:posOffset>8688070</wp:posOffset>
                </wp:positionV>
                <wp:extent cx="2404745" cy="914400"/>
                <wp:effectExtent l="0" t="0" r="0" b="0"/>
                <wp:wrapNone/>
                <wp:docPr id="5480256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45" cy="9144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07A15" id="AutoShape 2" o:spid="_x0000_s1026" style="position:absolute;margin-left:409.55pt;margin-top:684.1pt;width:189.3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" o:allowincell="f" filled="f" strokecolor="#bfbfbf" strokeweight=".25pt">
                <v:path arrowok="t"/>
                <w10:wrap anchorx="page" anchory="page"/>
                <w10:anchorlock/>
              </v:roundrect>
            </w:pict>
          </mc:Fallback>
        </mc:AlternateContent>
      </w:r>
    </w:p>
    <w:sectPr w:rsidR="00D71857" w:rsidSect="001C3E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C200378" w14:textId="77777777" w:rsidR="00386391" w:rsidRDefault="00386391" w:rsidP="00F93FB5">
      <w:pPr>
        <w:spacing w:after="0" w:line="240" w:lineRule="auto"/>
      </w:pPr>
      <w:r>
        <w:separator/>
      </w:r>
    </w:p>
  </w:endnote>
  <w:endnote w:type="continuationSeparator" w:id="0">
    <w:p w14:paraId="3D03331A" w14:textId="77777777" w:rsidR="00386391" w:rsidRDefault="00386391" w:rsidP="00F93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C996C1C" w14:textId="77777777" w:rsidR="001C3E55" w:rsidRDefault="001C3E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B45C70E" w14:textId="77777777" w:rsidR="001C3E55" w:rsidRDefault="001C3E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C0AB25B" w14:textId="77777777" w:rsidR="001C3E55" w:rsidRDefault="001C3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DF639FC" w14:textId="77777777" w:rsidR="00386391" w:rsidRDefault="00386391" w:rsidP="00F93FB5">
      <w:pPr>
        <w:spacing w:after="0" w:line="240" w:lineRule="auto"/>
      </w:pPr>
      <w:r>
        <w:separator/>
      </w:r>
    </w:p>
  </w:footnote>
  <w:footnote w:type="continuationSeparator" w:id="0">
    <w:p w14:paraId="39609159" w14:textId="77777777" w:rsidR="00386391" w:rsidRDefault="00386391" w:rsidP="00F93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FA11B68" w14:textId="29EAD9A0" w:rsidR="00F93FB5" w:rsidRDefault="00386391">
    <w:pPr>
      <w:pStyle w:val="Header"/>
    </w:pPr>
    <w:r>
      <w:rPr>
        <w:noProof/>
      </w:rPr>
      <w:pict w14:anchorId="115D93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406101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natedEggLabel(sheet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386634E" w14:textId="566E5192" w:rsidR="00F93FB5" w:rsidRDefault="00386391">
    <w:pPr>
      <w:pStyle w:val="Header"/>
    </w:pPr>
    <w:r>
      <w:rPr>
        <w:noProof/>
      </w:rPr>
      <w:pict w14:anchorId="5F9F0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406102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natedEggLabel(sheet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EBFD8F4" w14:textId="555F09DF" w:rsidR="00F93FB5" w:rsidRDefault="00386391">
    <w:pPr>
      <w:pStyle w:val="Header"/>
    </w:pPr>
    <w:r>
      <w:rPr>
        <w:noProof/>
      </w:rPr>
      <w:pict w14:anchorId="70F43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406100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natedEggLabel(sheet)"/>
        </v:shape>
      </w:pic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6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BB3"/>
    <w:rsid w:val="00050735"/>
    <w:rsid w:val="000C3BEF"/>
    <w:rsid w:val="001C3E55"/>
    <w:rsid w:val="00301BB3"/>
    <w:rsid w:val="00386391"/>
    <w:rsid w:val="00414C74"/>
    <w:rsid w:val="00480F2D"/>
    <w:rsid w:val="00542746"/>
    <w:rsid w:val="00685699"/>
    <w:rsid w:val="006C0B40"/>
    <w:rsid w:val="006D146D"/>
    <w:rsid w:val="00730082"/>
    <w:rsid w:val="008338F6"/>
    <w:rsid w:val="008769A9"/>
    <w:rsid w:val="008A1C5B"/>
    <w:rsid w:val="009056A4"/>
    <w:rsid w:val="00A83840"/>
    <w:rsid w:val="00B53ABE"/>
    <w:rsid w:val="00C56DA2"/>
    <w:rsid w:val="00CA01A8"/>
    <w:rsid w:val="00D71857"/>
    <w:rsid w:val="00E57B06"/>
    <w:rsid w:val="00F9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16CF2"/>
  <w15:chartTrackingRefBased/>
  <w15:docId w15:val="{27FF2F96-AB32-7F43-BF7F-6D6E7489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43" w:after="43"/>
      <w:ind w:left="57" w:right="57"/>
    </w:pPr>
    <w:rPr>
      <w:rFonts w:ascii="Arial" w:hAnsi="Arial" w:cs="Arial"/>
      <w:bCs/>
      <w:color w:val="000000"/>
      <w:szCs w:val="22"/>
    </w:rPr>
  </w:style>
  <w:style w:type="paragraph" w:styleId="Header">
    <w:name w:val="header"/>
    <w:basedOn w:val="Normal"/>
    <w:link w:val="HeaderChar"/>
    <w:uiPriority w:val="99"/>
    <w:unhideWhenUsed/>
    <w:rsid w:val="00F93F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FB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93F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FB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milycohane-mann/Library/CloudStorage/OneDrive-SecondHarvestHeartland/External%20Relations%20Team%20-%20Documents/SHH%20Teams%20and%20Programs/Food%20Rescue%20&amp;%20Sourcing/2026/Egg%20Dating%20Law%20Launch/Artwork/DonatedEggLab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3C194ADA0E7B4FB2A732BEB1E99286" ma:contentTypeVersion="21" ma:contentTypeDescription="Create a new document." ma:contentTypeScope="" ma:versionID="504829506a91b2dbe827fcc990939611">
  <xsd:schema xmlns:xsd="http://www.w3.org/2001/XMLSchema" xmlns:xs="http://www.w3.org/2001/XMLSchema" xmlns:p="http://schemas.microsoft.com/office/2006/metadata/properties" xmlns:ns2="d27a4387-4245-411a-a032-5eb53d94ef85" xmlns:ns3="31664d2f-da48-4fde-8c3f-01bd0d8049ec" targetNamespace="http://schemas.microsoft.com/office/2006/metadata/properties" ma:root="true" ma:fieldsID="740c020973269fa67c7137f4a523f6a9" ns2:_="" ns3:_="">
    <xsd:import namespace="d27a4387-4245-411a-a032-5eb53d94ef85"/>
    <xsd:import namespace="31664d2f-da48-4fde-8c3f-01bd0d8049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Status" minOccurs="0"/>
                <xsd:element ref="ns2:Note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a4387-4245-411a-a032-5eb53d94e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cae689-a658-4966-b2a2-ddcc9073c6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Status" ma:index="25" nillable="true" ma:displayName="Status" ma:format="Dropdown" ma:internalName="Status">
      <xsd:simpleType>
        <xsd:restriction base="dms:Choice">
          <xsd:enumeration value="In Progress"/>
          <xsd:enumeration value="Complete"/>
          <xsd:enumeration value="Questions"/>
        </xsd:restriction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64d2f-da48-4fde-8c3f-01bd0d8049e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c95d9-9202-460d-86ec-cba069e3c4ed}" ma:internalName="TaxCatchAll" ma:showField="CatchAllData" ma:web="31664d2f-da48-4fde-8c3f-01bd0d8049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664d2f-da48-4fde-8c3f-01bd0d8049ec" xsi:nil="true"/>
    <Notes xmlns="d27a4387-4245-411a-a032-5eb53d94ef85" xsi:nil="true"/>
    <lcf76f155ced4ddcb4097134ff3c332f xmlns="d27a4387-4245-411a-a032-5eb53d94ef85">
      <Terms xmlns="http://schemas.microsoft.com/office/infopath/2007/PartnerControls"/>
    </lcf76f155ced4ddcb4097134ff3c332f>
    <Status xmlns="d27a4387-4245-411a-a032-5eb53d94ef8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3CC701-6035-48D8-86B6-9BF762DB5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a4387-4245-411a-a032-5eb53d94ef85"/>
    <ds:schemaRef ds:uri="31664d2f-da48-4fde-8c3f-01bd0d804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7162E6-6714-464C-A6DE-38DC776454A4}">
  <ds:schemaRefs>
    <ds:schemaRef ds:uri="http://schemas.microsoft.com/office/2006/metadata/properties"/>
    <ds:schemaRef ds:uri="http://schemas.microsoft.com/office/infopath/2007/PartnerControls"/>
    <ds:schemaRef ds:uri="31664d2f-da48-4fde-8c3f-01bd0d8049ec"/>
    <ds:schemaRef ds:uri="d27a4387-4245-411a-a032-5eb53d94ef85"/>
  </ds:schemaRefs>
</ds:datastoreItem>
</file>

<file path=customXml/itemProps3.xml><?xml version="1.0" encoding="utf-8"?>
<ds:datastoreItem xmlns:ds="http://schemas.openxmlformats.org/officeDocument/2006/customXml" ds:itemID="{92823C01-39C2-4AD8-9A58-80BBE724F3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DonatedEggLabels.dotx</Template>
  <TotalTime>2</TotalTime>
  <Pages>1</Pages>
  <Words>15</Words>
  <Characters>106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Emily Cohane-Mann</dc:creator>
  <cp:keywords>Avery, Word, Template</cp:keywords>
  <dc:description>Copyright 2017 Avery Products Corporation. All rights reserved.</dc:description>
  <cp:lastModifiedBy>Emily Cohane-Mann</cp:lastModifiedBy>
  <cp:revision>1</cp:revision>
  <cp:lastPrinted>2026-07-09T19:16:00Z</cp:lastPrinted>
  <dcterms:created xsi:type="dcterms:W3CDTF">2026-07-10T14:37:00Z</dcterms:created>
  <dcterms:modified xsi:type="dcterms:W3CDTF">2026-07-10T14:39:00Z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U-0087-01</vt:lpwstr>
  </property>
  <property fmtid="{D5CDD505-2E9C-101B-9397-08002B2CF9AE}" pid="3" name="ContentTypeId">
    <vt:lpwstr>0x010100CD3C194ADA0E7B4FB2A732BEB1E99286</vt:lpwstr>
  </property>
  <property fmtid="{D5CDD505-2E9C-101B-9397-08002B2CF9AE}" pid="4" name="MediaServiceImageTags">
    <vt:lpwstr/>
  </property>
</Properties>
</file>